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007" w:rsidRPr="00425007" w:rsidRDefault="00425007" w:rsidP="00425007">
      <w:pPr>
        <w:keepLines/>
        <w:rPr>
          <w:b/>
          <w:sz w:val="20"/>
        </w:rPr>
      </w:pPr>
      <w:bookmarkStart w:id="0" w:name="_GoBack"/>
      <w:bookmarkEnd w:id="0"/>
      <w:r w:rsidRPr="00425007">
        <w:rPr>
          <w:b/>
          <w:sz w:val="20"/>
        </w:rPr>
        <w:t>Slide 1 - Slide 1</w:t>
      </w:r>
    </w:p>
    <w:p w:rsidR="00251D15" w:rsidRDefault="00F751FF" w:rsidP="00425007">
      <w:pPr>
        <w:keepLines/>
      </w:pPr>
      <w:r>
        <w:rPr>
          <w:noProof/>
        </w:rPr>
        <w:drawing>
          <wp:inline distT="0" distB="0" distL="0" distR="0">
            <wp:extent cx="6096000" cy="4572000"/>
            <wp:effectExtent l="19050" t="19050" r="3810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14 - Slide 14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4" name="Picture 14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15 - Slide 15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5" name="Picture 15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16 - Slide 16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6" name="Picture 16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17 - Slide 17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7" name="Picture 17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18 - Slide 18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8" name="Picture 18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19 - Slide 19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9" name="Picture 19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25007">
        <w:rPr>
          <w:rFonts w:cs="Arial"/>
          <w:b/>
          <w:color w:val="000000"/>
          <w:sz w:val="20"/>
          <w:shd w:val="clear" w:color="auto" w:fill="FFFFFF"/>
        </w:rPr>
        <w:lastRenderedPageBreak/>
        <w:t>Slide 20 - Slide 20</w:t>
      </w:r>
    </w:p>
    <w:p w:rsidR="00425007" w:rsidRDefault="00F751FF" w:rsidP="0042500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20" name="Picture 20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25007" w:rsidRPr="00425007" w:rsidRDefault="00425007" w:rsidP="00425007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425007" w:rsidRPr="00425007">
      <w:headerReference w:type="default" r:id="rId27"/>
      <w:footerReference w:type="default" r:id="rId28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5CD" w:rsidRDefault="009765CD">
      <w:r>
        <w:separator/>
      </w:r>
    </w:p>
  </w:endnote>
  <w:endnote w:type="continuationSeparator" w:id="0">
    <w:p w:rsidR="009765CD" w:rsidRDefault="00976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F751FF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F751FF">
      <w:rPr>
        <w:rFonts w:ascii="Tahoma" w:hAnsi="Tahoma"/>
        <w:b/>
        <w:noProof/>
        <w:snapToGrid w:val="0"/>
        <w:sz w:val="20"/>
      </w:rPr>
      <w:t>20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5CD" w:rsidRDefault="009765CD">
      <w:r>
        <w:separator/>
      </w:r>
    </w:p>
  </w:footnote>
  <w:footnote w:type="continuationSeparator" w:id="0">
    <w:p w:rsidR="009765CD" w:rsidRDefault="00976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425007">
            <w:rPr>
              <w:rFonts w:ascii="Tahoma" w:hAnsi="Tahoma"/>
              <w:b/>
              <w:sz w:val="20"/>
            </w:rPr>
            <w:t>Canvas Online Learning System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:rsidR="00FB3657" w:rsidRDefault="00FB3657">
          <w:pPr>
            <w:pStyle w:val="Header"/>
            <w:jc w:val="right"/>
            <w:rPr>
              <w:rFonts w:ascii="Tahoma" w:hAnsi="Tahoma"/>
              <w:b/>
              <w:sz w:val="20"/>
            </w:rPr>
          </w:pPr>
        </w:p>
      </w:tc>
    </w:tr>
  </w:tbl>
  <w:p w:rsidR="00FB3657" w:rsidRDefault="00FB3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A33"/>
    <w:multiLevelType w:val="multilevel"/>
    <w:tmpl w:val="00200792"/>
    <w:numStyleLink w:val="ArabicDot"/>
  </w:abstractNum>
  <w:abstractNum w:abstractNumId="1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B30CAE"/>
    <w:multiLevelType w:val="multilevel"/>
    <w:tmpl w:val="9D6A6B26"/>
    <w:numStyleLink w:val="HollowSquare"/>
  </w:abstractNum>
  <w:abstractNum w:abstractNumId="3" w15:restartNumberingAfterBreak="0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093F5697"/>
    <w:multiLevelType w:val="multilevel"/>
    <w:tmpl w:val="9D6A6B26"/>
    <w:numStyleLink w:val="HollowSquare"/>
  </w:abstractNum>
  <w:abstractNum w:abstractNumId="7" w15:restartNumberingAfterBreak="0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B3C1EC5"/>
    <w:multiLevelType w:val="multilevel"/>
    <w:tmpl w:val="0409001D"/>
    <w:numStyleLink w:val="LowerCaseRoman"/>
  </w:abstractNum>
  <w:abstractNum w:abstractNumId="9" w15:restartNumberingAfterBreak="0">
    <w:nsid w:val="0C8A4351"/>
    <w:multiLevelType w:val="multilevel"/>
    <w:tmpl w:val="40090001"/>
    <w:numStyleLink w:val="Circle"/>
  </w:abstractNum>
  <w:abstractNum w:abstractNumId="10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F302E6"/>
    <w:multiLevelType w:val="multilevel"/>
    <w:tmpl w:val="D5AA935E"/>
    <w:numStyleLink w:val="Star"/>
  </w:abstractNum>
  <w:abstractNum w:abstractNumId="13" w15:restartNumberingAfterBreak="0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1C7044E"/>
    <w:multiLevelType w:val="hybridMultilevel"/>
    <w:tmpl w:val="9D6A6B2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30057734"/>
    <w:multiLevelType w:val="multilevel"/>
    <w:tmpl w:val="9D6A6B26"/>
    <w:numStyleLink w:val="HollowSquare"/>
  </w:abstractNum>
  <w:abstractNum w:abstractNumId="19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618A"/>
    <w:multiLevelType w:val="multilevel"/>
    <w:tmpl w:val="0409001D"/>
    <w:numStyleLink w:val="UpperCaseLetter"/>
  </w:abstractNum>
  <w:abstractNum w:abstractNumId="22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4A212977"/>
    <w:multiLevelType w:val="multilevel"/>
    <w:tmpl w:val="0409001D"/>
    <w:numStyleLink w:val="Arabic"/>
  </w:abstractNum>
  <w:abstractNum w:abstractNumId="26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8FE4578"/>
    <w:multiLevelType w:val="multilevel"/>
    <w:tmpl w:val="555E7C16"/>
    <w:numStyleLink w:val="LowerCaseRomanDot"/>
  </w:abstractNum>
  <w:abstractNum w:abstractNumId="29" w15:restartNumberingAfterBreak="0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865776"/>
    <w:multiLevelType w:val="multilevel"/>
    <w:tmpl w:val="9D6A6B26"/>
    <w:numStyleLink w:val="HollowSquare"/>
  </w:abstractNum>
  <w:abstractNum w:abstractNumId="31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4D021E"/>
    <w:multiLevelType w:val="hybridMultilevel"/>
    <w:tmpl w:val="D5AA9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3846DF7"/>
    <w:multiLevelType w:val="hybridMultilevel"/>
    <w:tmpl w:val="DA8266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B86"/>
    <w:rsid w:val="00012C60"/>
    <w:rsid w:val="00251D15"/>
    <w:rsid w:val="002B0DC8"/>
    <w:rsid w:val="00386BD1"/>
    <w:rsid w:val="003A31BC"/>
    <w:rsid w:val="00425007"/>
    <w:rsid w:val="00437BBB"/>
    <w:rsid w:val="00773352"/>
    <w:rsid w:val="00820B86"/>
    <w:rsid w:val="009765CD"/>
    <w:rsid w:val="009A0222"/>
    <w:rsid w:val="00A052D4"/>
    <w:rsid w:val="00B729EE"/>
    <w:rsid w:val="00BA0120"/>
    <w:rsid w:val="00C1364A"/>
    <w:rsid w:val="00D86638"/>
    <w:rsid w:val="00F751FF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2FCB28-EF56-4F0C-A263-28825B3D9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2019%20x64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Captivate.dot</Template>
  <TotalTime>0</TotalTime>
  <Pages>20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Captivate</dc:title>
  <dc:subject>Adobe Captivate template</dc:subject>
  <dc:creator>Chad Baldwin</dc:creator>
  <cp:keywords/>
  <cp:lastModifiedBy>Chad Baldwin</cp:lastModifiedBy>
  <cp:revision>2</cp:revision>
  <cp:lastPrinted>1601-01-01T00:00:00Z</cp:lastPrinted>
  <dcterms:created xsi:type="dcterms:W3CDTF">2020-07-01T21:28:00Z</dcterms:created>
  <dcterms:modified xsi:type="dcterms:W3CDTF">2020-07-01T21:28:00Z</dcterms:modified>
</cp:coreProperties>
</file>