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D9A" w:rsidRPr="001A7D9A" w:rsidRDefault="001A7D9A" w:rsidP="001A7D9A">
      <w:pPr>
        <w:keepLines/>
        <w:rPr>
          <w:b/>
          <w:sz w:val="20"/>
        </w:rPr>
      </w:pPr>
      <w:bookmarkStart w:id="0" w:name="_GoBack"/>
      <w:bookmarkEnd w:id="0"/>
      <w:r w:rsidRPr="001A7D9A">
        <w:rPr>
          <w:b/>
          <w:sz w:val="20"/>
        </w:rPr>
        <w:t>Slide 1 - Slide 1</w:t>
      </w:r>
    </w:p>
    <w:p w:rsidR="00251D15" w:rsidRDefault="00E9112B" w:rsidP="001A7D9A">
      <w:pPr>
        <w:keepLines/>
      </w:pPr>
      <w:r>
        <w:rPr>
          <w:noProof/>
        </w:rPr>
        <w:drawing>
          <wp:inline distT="0" distB="0" distL="0" distR="0">
            <wp:extent cx="6096000" cy="4572000"/>
            <wp:effectExtent l="19050" t="19050" r="3810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1A7D9A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1A7D9A" w:rsidRDefault="00E9112B" w:rsidP="001A7D9A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5" name="Picture 15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1A7D9A" w:rsidRPr="001A7D9A" w:rsidRDefault="001A7D9A" w:rsidP="001A7D9A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1A7D9A" w:rsidRPr="001A7D9A">
      <w:headerReference w:type="default" r:id="rId22"/>
      <w:footerReference w:type="default" r:id="rId23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3A9" w:rsidRDefault="00BD03A9">
      <w:r>
        <w:separator/>
      </w:r>
    </w:p>
  </w:endnote>
  <w:endnote w:type="continuationSeparator" w:id="0">
    <w:p w:rsidR="00BD03A9" w:rsidRDefault="00BD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E9112B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E9112B">
      <w:rPr>
        <w:rFonts w:ascii="Tahoma" w:hAnsi="Tahoma"/>
        <w:b/>
        <w:noProof/>
        <w:snapToGrid w:val="0"/>
        <w:sz w:val="20"/>
      </w:rPr>
      <w:t>15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3A9" w:rsidRDefault="00BD03A9">
      <w:r>
        <w:separator/>
      </w:r>
    </w:p>
  </w:footnote>
  <w:footnote w:type="continuationSeparator" w:id="0">
    <w:p w:rsidR="00BD03A9" w:rsidRDefault="00BD0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1A7D9A">
            <w:rPr>
              <w:rFonts w:ascii="Tahoma" w:hAnsi="Tahoma"/>
              <w:b/>
              <w:sz w:val="20"/>
            </w:rPr>
            <w:t>eCentral Student Account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 w:rsidP="00EB112A">
          <w:pPr>
            <w:pStyle w:val="Header"/>
            <w:jc w:val="right"/>
            <w:rPr>
              <w:rFonts w:ascii="Tahoma" w:hAnsi="Tahoma"/>
              <w:b/>
              <w:sz w:val="20"/>
            </w:rPr>
          </w:pPr>
        </w:p>
      </w:tc>
    </w:tr>
  </w:tbl>
  <w:p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15"/>
    <w:rsid w:val="00012C60"/>
    <w:rsid w:val="001A7D9A"/>
    <w:rsid w:val="00251D15"/>
    <w:rsid w:val="00386BD1"/>
    <w:rsid w:val="00437BBB"/>
    <w:rsid w:val="005C2212"/>
    <w:rsid w:val="00773352"/>
    <w:rsid w:val="009A0222"/>
    <w:rsid w:val="00A052D4"/>
    <w:rsid w:val="00A73A15"/>
    <w:rsid w:val="00B729EE"/>
    <w:rsid w:val="00BA0120"/>
    <w:rsid w:val="00BD03A9"/>
    <w:rsid w:val="00C1364A"/>
    <w:rsid w:val="00C771BC"/>
    <w:rsid w:val="00E9112B"/>
    <w:rsid w:val="00EB112A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2797E6-97FA-4BC0-8E59-69AF89F6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0</TotalTime>
  <Pages>15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Chad Baldwin</dc:creator>
  <cp:keywords/>
  <cp:lastModifiedBy>Chad Baldwin</cp:lastModifiedBy>
  <cp:revision>2</cp:revision>
  <cp:lastPrinted>1601-01-01T00:00:00Z</cp:lastPrinted>
  <dcterms:created xsi:type="dcterms:W3CDTF">2020-07-01T21:33:00Z</dcterms:created>
  <dcterms:modified xsi:type="dcterms:W3CDTF">2020-07-01T21:33:00Z</dcterms:modified>
</cp:coreProperties>
</file>